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685" w:rsidRDefault="0020576F" w:rsidP="002A284C">
      <w:pPr>
        <w:pStyle w:val="KeinLeerrau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</w:t>
      </w:r>
      <w:r w:rsidR="00E71F0E">
        <w:rPr>
          <w:rFonts w:ascii="Arial" w:hAnsi="Arial" w:cs="Arial"/>
          <w:b/>
          <w:sz w:val="28"/>
          <w:szCs w:val="28"/>
        </w:rPr>
        <w:t>4</w:t>
      </w:r>
      <w:r w:rsidR="002A284C">
        <w:rPr>
          <w:rFonts w:ascii="Arial" w:hAnsi="Arial" w:cs="Arial"/>
          <w:b/>
          <w:sz w:val="28"/>
          <w:szCs w:val="28"/>
        </w:rPr>
        <w:t xml:space="preserve">-Zimmer </w:t>
      </w:r>
      <w:r w:rsidR="00E71F0E">
        <w:rPr>
          <w:rFonts w:ascii="Arial" w:hAnsi="Arial" w:cs="Arial"/>
          <w:b/>
          <w:sz w:val="28"/>
          <w:szCs w:val="28"/>
        </w:rPr>
        <w:t>DHH</w:t>
      </w:r>
      <w:r w:rsidR="008B0EA1" w:rsidRPr="00A87382">
        <w:rPr>
          <w:rFonts w:ascii="Arial" w:hAnsi="Arial" w:cs="Arial"/>
          <w:b/>
          <w:sz w:val="28"/>
          <w:szCs w:val="28"/>
        </w:rPr>
        <w:t xml:space="preserve"> in Brande-Hörnerkirchen</w:t>
      </w:r>
    </w:p>
    <w:p w:rsidR="002A284C" w:rsidRPr="002A284C" w:rsidRDefault="002A284C" w:rsidP="002A284C">
      <w:pPr>
        <w:pStyle w:val="KeinLeerraum"/>
      </w:pPr>
    </w:p>
    <w:p w:rsidR="008B0EA1" w:rsidRDefault="008B0EA1" w:rsidP="008B0EA1">
      <w:pPr>
        <w:pStyle w:val="KeinLeerraum"/>
        <w:rPr>
          <w:rFonts w:ascii="Arial" w:hAnsi="Arial" w:cs="Arial"/>
        </w:rPr>
      </w:pPr>
      <w:r w:rsidRPr="00A87382">
        <w:rPr>
          <w:rFonts w:ascii="Arial" w:hAnsi="Arial" w:cs="Arial"/>
        </w:rPr>
        <w:t xml:space="preserve">Die Gemeinde Brande-Hörnerkirchen vermietet </w:t>
      </w:r>
      <w:r w:rsidRPr="00D10481">
        <w:rPr>
          <w:rFonts w:ascii="Arial" w:hAnsi="Arial" w:cs="Arial"/>
          <w:b/>
        </w:rPr>
        <w:t>ab sofort</w:t>
      </w:r>
      <w:r w:rsidRPr="00A87382">
        <w:rPr>
          <w:rFonts w:ascii="Arial" w:hAnsi="Arial" w:cs="Arial"/>
        </w:rPr>
        <w:t xml:space="preserve"> eine </w:t>
      </w:r>
      <w:r w:rsidR="002A284C">
        <w:rPr>
          <w:rFonts w:ascii="Arial" w:hAnsi="Arial" w:cs="Arial"/>
        </w:rPr>
        <w:t xml:space="preserve">gemeindeeigene </w:t>
      </w:r>
      <w:r w:rsidR="00E71F0E">
        <w:rPr>
          <w:rFonts w:ascii="Arial" w:hAnsi="Arial" w:cs="Arial"/>
        </w:rPr>
        <w:t>4</w:t>
      </w:r>
      <w:r w:rsidRPr="00A87382">
        <w:rPr>
          <w:rFonts w:ascii="Arial" w:hAnsi="Arial" w:cs="Arial"/>
        </w:rPr>
        <w:t>-Zimmer-</w:t>
      </w:r>
      <w:r w:rsidR="002A284C">
        <w:rPr>
          <w:rFonts w:ascii="Arial" w:hAnsi="Arial" w:cs="Arial"/>
        </w:rPr>
        <w:t xml:space="preserve"> </w:t>
      </w:r>
      <w:r w:rsidR="00E71F0E">
        <w:rPr>
          <w:rFonts w:ascii="Arial" w:hAnsi="Arial" w:cs="Arial"/>
        </w:rPr>
        <w:t>DHH</w:t>
      </w:r>
      <w:r w:rsidRPr="00A87382">
        <w:rPr>
          <w:rFonts w:ascii="Arial" w:hAnsi="Arial" w:cs="Arial"/>
        </w:rPr>
        <w:t xml:space="preserve"> </w:t>
      </w:r>
      <w:r w:rsidR="00E71F0E">
        <w:rPr>
          <w:rFonts w:ascii="Arial" w:hAnsi="Arial" w:cs="Arial"/>
        </w:rPr>
        <w:t>in der Rosentwiete 32 links,</w:t>
      </w:r>
      <w:r w:rsidR="00AA0342">
        <w:rPr>
          <w:rFonts w:ascii="Arial" w:hAnsi="Arial" w:cs="Arial"/>
        </w:rPr>
        <w:t xml:space="preserve"> 25364 Brande-Hörnerkirchen.</w:t>
      </w:r>
      <w:r w:rsidRPr="00A87382">
        <w:rPr>
          <w:rFonts w:ascii="Arial" w:hAnsi="Arial" w:cs="Arial"/>
        </w:rPr>
        <w:t xml:space="preserve"> </w:t>
      </w:r>
    </w:p>
    <w:p w:rsidR="00A87382" w:rsidRPr="00A87382" w:rsidRDefault="00A87382" w:rsidP="008B0EA1">
      <w:pPr>
        <w:pStyle w:val="KeinLeerraum"/>
        <w:rPr>
          <w:rFonts w:ascii="Arial" w:hAnsi="Arial" w:cs="Arial"/>
        </w:rPr>
      </w:pPr>
    </w:p>
    <w:p w:rsidR="008B0EA1" w:rsidRPr="00A87382" w:rsidRDefault="008B0EA1" w:rsidP="008B0EA1">
      <w:pPr>
        <w:pStyle w:val="KeinLeerraum"/>
        <w:rPr>
          <w:rFonts w:ascii="Arial" w:hAnsi="Arial" w:cs="Arial"/>
        </w:rPr>
      </w:pPr>
      <w:r w:rsidRPr="00A87382">
        <w:rPr>
          <w:rFonts w:ascii="Arial" w:hAnsi="Arial" w:cs="Arial"/>
        </w:rPr>
        <w:t>Ausstattung:</w:t>
      </w:r>
    </w:p>
    <w:p w:rsidR="008B0EA1" w:rsidRDefault="006820A6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Doppelhaushälfte</w:t>
      </w:r>
    </w:p>
    <w:p w:rsidR="008B0EA1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 xml:space="preserve">Größe: ca. </w:t>
      </w:r>
      <w:r w:rsidR="00E71F0E">
        <w:rPr>
          <w:rFonts w:ascii="Arial" w:hAnsi="Arial" w:cs="Arial"/>
        </w:rPr>
        <w:t>130</w:t>
      </w:r>
      <w:r w:rsidRPr="00A87382">
        <w:rPr>
          <w:rFonts w:ascii="Arial" w:hAnsi="Arial" w:cs="Arial"/>
        </w:rPr>
        <w:t xml:space="preserve"> m²</w:t>
      </w:r>
    </w:p>
    <w:p w:rsidR="00C31443" w:rsidRDefault="00C31443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Kaltmiete: € </w:t>
      </w:r>
      <w:r w:rsidR="006820A6">
        <w:rPr>
          <w:rFonts w:ascii="Arial" w:hAnsi="Arial" w:cs="Arial"/>
        </w:rPr>
        <w:t>650,00</w:t>
      </w:r>
      <w:r>
        <w:rPr>
          <w:rFonts w:ascii="Arial" w:hAnsi="Arial" w:cs="Arial"/>
        </w:rPr>
        <w:t xml:space="preserve"> + </w:t>
      </w:r>
      <w:r w:rsidR="0088484F">
        <w:rPr>
          <w:rFonts w:ascii="Arial" w:hAnsi="Arial" w:cs="Arial"/>
        </w:rPr>
        <w:t xml:space="preserve">Vorauszahlungen für </w:t>
      </w:r>
      <w:r>
        <w:rPr>
          <w:rFonts w:ascii="Arial" w:hAnsi="Arial" w:cs="Arial"/>
        </w:rPr>
        <w:t>Neben</w:t>
      </w:r>
      <w:r w:rsidR="0088484F">
        <w:rPr>
          <w:rFonts w:ascii="Arial" w:hAnsi="Arial" w:cs="Arial"/>
        </w:rPr>
        <w:t xml:space="preserve">kosten € </w:t>
      </w:r>
      <w:r w:rsidR="00E71F0E">
        <w:rPr>
          <w:rFonts w:ascii="Arial" w:hAnsi="Arial" w:cs="Arial"/>
        </w:rPr>
        <w:t>156,-</w:t>
      </w:r>
      <w:r w:rsidR="0088484F">
        <w:rPr>
          <w:rFonts w:ascii="Arial" w:hAnsi="Arial" w:cs="Arial"/>
        </w:rPr>
        <w:t xml:space="preserve"> + </w:t>
      </w:r>
      <w:r>
        <w:rPr>
          <w:rFonts w:ascii="Arial" w:hAnsi="Arial" w:cs="Arial"/>
        </w:rPr>
        <w:t>Heizkosten</w:t>
      </w:r>
      <w:r w:rsidR="0088484F">
        <w:rPr>
          <w:rFonts w:ascii="Arial" w:hAnsi="Arial" w:cs="Arial"/>
        </w:rPr>
        <w:t xml:space="preserve"> € </w:t>
      </w:r>
      <w:r w:rsidR="00E71F0E">
        <w:rPr>
          <w:rFonts w:ascii="Arial" w:hAnsi="Arial" w:cs="Arial"/>
        </w:rPr>
        <w:t>1</w:t>
      </w:r>
      <w:r w:rsidR="006820A6">
        <w:rPr>
          <w:rFonts w:ascii="Arial" w:hAnsi="Arial" w:cs="Arial"/>
        </w:rPr>
        <w:t>74,-</w:t>
      </w:r>
      <w:r w:rsidR="0088484F">
        <w:rPr>
          <w:rFonts w:ascii="Arial" w:hAnsi="Arial" w:cs="Arial"/>
        </w:rPr>
        <w:t xml:space="preserve"> = Warmmiete: € </w:t>
      </w:r>
      <w:r w:rsidR="006820A6">
        <w:rPr>
          <w:rFonts w:ascii="Arial" w:hAnsi="Arial" w:cs="Arial"/>
        </w:rPr>
        <w:t>980</w:t>
      </w:r>
      <w:r w:rsidR="00E71F0E">
        <w:rPr>
          <w:rFonts w:ascii="Arial" w:hAnsi="Arial" w:cs="Arial"/>
        </w:rPr>
        <w:t>,-</w:t>
      </w:r>
    </w:p>
    <w:p w:rsidR="006820A6" w:rsidRPr="00A87382" w:rsidRDefault="006820A6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Frisch renoviert – neuer Vinylboden</w:t>
      </w:r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Einbauküche vorhanden</w:t>
      </w:r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Wannenbad</w:t>
      </w:r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Waschmaschinenanschluss in der Wohnung</w:t>
      </w:r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Großer Abstellraum/Speisekammer</w:t>
      </w:r>
      <w:bookmarkStart w:id="0" w:name="_GoBack"/>
      <w:bookmarkEnd w:id="0"/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 xml:space="preserve">Stellplatz gegen Aufpreis </w:t>
      </w:r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SWN Glasfaseranschluss vorhanden</w:t>
      </w:r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Einzelverträge mit SWN werden durch den Mieter abgeschlossen</w:t>
      </w:r>
    </w:p>
    <w:p w:rsidR="008B0EA1" w:rsidRPr="00A87382" w:rsidRDefault="008B0EA1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Mietkaution: 3 Netto-Kaltmieten</w:t>
      </w:r>
      <w:r w:rsidR="006820A6">
        <w:rPr>
          <w:rFonts w:ascii="Arial" w:hAnsi="Arial" w:cs="Arial"/>
        </w:rPr>
        <w:t xml:space="preserve"> - € 1.950,-</w:t>
      </w:r>
    </w:p>
    <w:p w:rsidR="008B0EA1" w:rsidRPr="00A87382" w:rsidRDefault="00E71F0E" w:rsidP="008B0EA1">
      <w:pPr>
        <w:pStyle w:val="KeinLeerrau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Haustiere auf Anfrage</w:t>
      </w:r>
    </w:p>
    <w:p w:rsidR="008B0EA1" w:rsidRPr="00A87382" w:rsidRDefault="008B0EA1" w:rsidP="008B0EA1">
      <w:pPr>
        <w:pStyle w:val="KeinLeerraum"/>
        <w:rPr>
          <w:rFonts w:ascii="Arial" w:hAnsi="Arial" w:cs="Arial"/>
        </w:rPr>
      </w:pPr>
    </w:p>
    <w:p w:rsidR="008B0EA1" w:rsidRPr="00A87382" w:rsidRDefault="008B0EA1" w:rsidP="008B0EA1">
      <w:pPr>
        <w:pStyle w:val="KeinLeerraum"/>
        <w:rPr>
          <w:rFonts w:ascii="Arial" w:hAnsi="Arial" w:cs="Arial"/>
        </w:rPr>
      </w:pPr>
      <w:r w:rsidRPr="00A87382">
        <w:rPr>
          <w:rFonts w:ascii="Arial" w:hAnsi="Arial" w:cs="Arial"/>
        </w:rPr>
        <w:t>Bitte senden Sie Ihre Bewerbungen an die Stadt</w:t>
      </w:r>
      <w:r w:rsidR="002A284C">
        <w:rPr>
          <w:rFonts w:ascii="Arial" w:hAnsi="Arial" w:cs="Arial"/>
        </w:rPr>
        <w:t xml:space="preserve"> Barmstedt, Fachbereich 400.05,</w:t>
      </w:r>
      <w:r w:rsidRPr="00A87382">
        <w:rPr>
          <w:rFonts w:ascii="Arial" w:hAnsi="Arial" w:cs="Arial"/>
        </w:rPr>
        <w:t xml:space="preserve"> Frau </w:t>
      </w:r>
      <w:proofErr w:type="spellStart"/>
      <w:r w:rsidRPr="00A87382">
        <w:rPr>
          <w:rFonts w:ascii="Arial" w:hAnsi="Arial" w:cs="Arial"/>
        </w:rPr>
        <w:t>Scalet</w:t>
      </w:r>
      <w:proofErr w:type="spellEnd"/>
      <w:r w:rsidRPr="00A87382">
        <w:rPr>
          <w:rFonts w:ascii="Arial" w:hAnsi="Arial" w:cs="Arial"/>
        </w:rPr>
        <w:t xml:space="preserve">, Am Markt 1, 25355 Barmstedt oder per Mail: </w:t>
      </w:r>
      <w:hyperlink r:id="rId9" w:history="1">
        <w:r w:rsidRPr="00A87382">
          <w:rPr>
            <w:rStyle w:val="Hyperlink"/>
            <w:rFonts w:ascii="Arial" w:hAnsi="Arial" w:cs="Arial"/>
          </w:rPr>
          <w:t>M.Scalet@stadt-barmstedt.de</w:t>
        </w:r>
      </w:hyperlink>
    </w:p>
    <w:p w:rsidR="008B0EA1" w:rsidRPr="00A87382" w:rsidRDefault="008B0EA1" w:rsidP="008B0EA1">
      <w:pPr>
        <w:pStyle w:val="KeinLeerraum"/>
        <w:rPr>
          <w:rFonts w:ascii="Arial" w:hAnsi="Arial" w:cs="Arial"/>
        </w:rPr>
      </w:pPr>
    </w:p>
    <w:p w:rsidR="00A87382" w:rsidRPr="00A87382" w:rsidRDefault="00A87382" w:rsidP="008B0EA1">
      <w:pPr>
        <w:pStyle w:val="KeinLeerraum"/>
        <w:rPr>
          <w:rFonts w:ascii="Arial" w:hAnsi="Arial" w:cs="Arial"/>
        </w:rPr>
      </w:pPr>
      <w:r w:rsidRPr="00A87382">
        <w:rPr>
          <w:rFonts w:ascii="Arial" w:hAnsi="Arial" w:cs="Arial"/>
        </w:rPr>
        <w:t>Folgende Unterlagen fügen Sie bitte der schriftlichen Bewerbung bei:</w:t>
      </w:r>
    </w:p>
    <w:p w:rsidR="00A87382" w:rsidRPr="00A87382" w:rsidRDefault="00A87382" w:rsidP="008B0EA1">
      <w:pPr>
        <w:pStyle w:val="KeinLeerraum"/>
        <w:rPr>
          <w:rFonts w:ascii="Arial" w:hAnsi="Arial" w:cs="Arial"/>
        </w:rPr>
      </w:pPr>
    </w:p>
    <w:p w:rsidR="00A87382" w:rsidRPr="00A87382" w:rsidRDefault="00A87382" w:rsidP="00A87382">
      <w:pPr>
        <w:pStyle w:val="KeinLeerraum"/>
        <w:numPr>
          <w:ilvl w:val="0"/>
          <w:numId w:val="2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Personalausweiskopie</w:t>
      </w:r>
    </w:p>
    <w:p w:rsidR="00A87382" w:rsidRPr="00A87382" w:rsidRDefault="00A87382" w:rsidP="00A87382">
      <w:pPr>
        <w:pStyle w:val="KeinLeerraum"/>
        <w:numPr>
          <w:ilvl w:val="0"/>
          <w:numId w:val="2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Aktuelle Schufa-Auskunft</w:t>
      </w:r>
    </w:p>
    <w:p w:rsidR="00A87382" w:rsidRPr="00A87382" w:rsidRDefault="00A87382" w:rsidP="00A87382">
      <w:pPr>
        <w:pStyle w:val="KeinLeerraum"/>
        <w:numPr>
          <w:ilvl w:val="0"/>
          <w:numId w:val="2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Einkommensnachweise</w:t>
      </w:r>
    </w:p>
    <w:p w:rsidR="00A87382" w:rsidRPr="00A87382" w:rsidRDefault="00A87382" w:rsidP="00A87382">
      <w:pPr>
        <w:pStyle w:val="KeinLeerraum"/>
        <w:numPr>
          <w:ilvl w:val="0"/>
          <w:numId w:val="2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Vermieterbestätigung über fristgerechte Mietzahlungen in der Vergangenheit</w:t>
      </w:r>
    </w:p>
    <w:p w:rsidR="00A87382" w:rsidRDefault="00A87382" w:rsidP="00A87382">
      <w:pPr>
        <w:pStyle w:val="KeinLeerraum"/>
        <w:numPr>
          <w:ilvl w:val="0"/>
          <w:numId w:val="2"/>
        </w:numPr>
        <w:rPr>
          <w:rFonts w:ascii="Arial" w:hAnsi="Arial" w:cs="Arial"/>
        </w:rPr>
      </w:pPr>
      <w:r w:rsidRPr="00A87382">
        <w:rPr>
          <w:rFonts w:ascii="Arial" w:hAnsi="Arial" w:cs="Arial"/>
        </w:rPr>
        <w:t>ggf. Schwerbehindertenausweis.</w:t>
      </w:r>
    </w:p>
    <w:p w:rsidR="00C31443" w:rsidRDefault="00C31443" w:rsidP="00C31443">
      <w:pPr>
        <w:pStyle w:val="KeinLeerraum"/>
        <w:rPr>
          <w:rFonts w:ascii="Arial" w:hAnsi="Arial" w:cs="Arial"/>
        </w:rPr>
      </w:pPr>
    </w:p>
    <w:p w:rsidR="00C31443" w:rsidRDefault="00CD7F5B" w:rsidP="00A87382">
      <w:pPr>
        <w:pStyle w:val="KeinLeerraum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>
            <wp:extent cx="3194462" cy="3497283"/>
            <wp:effectExtent l="0" t="0" r="6350" b="8255"/>
            <wp:docPr id="7" name="Grafik 7" descr="C:\Users\b160121\AppData\Local\Microsoft\Windows\Temporary Internet Files\Content.Word\doc117140202011161005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160121\AppData\Local\Microsoft\Windows\Temporary Internet Files\Content.Word\doc1171402020111610054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26234" r="21977" b="25329"/>
                    <a:stretch/>
                  </pic:blipFill>
                  <pic:spPr bwMode="auto">
                    <a:xfrm>
                      <a:off x="0" y="0"/>
                      <a:ext cx="3194052" cy="3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86A" w:rsidRDefault="0067286A" w:rsidP="00A87382">
      <w:pPr>
        <w:pStyle w:val="KeinLeerraum"/>
        <w:rPr>
          <w:rFonts w:ascii="Arial" w:hAnsi="Arial" w:cs="Arial"/>
        </w:rPr>
      </w:pPr>
    </w:p>
    <w:p w:rsidR="0067286A" w:rsidRDefault="00CD7F5B" w:rsidP="00A87382">
      <w:pPr>
        <w:pStyle w:val="KeinLeerraum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3758540" cy="4352306"/>
            <wp:effectExtent l="0" t="0" r="0" b="0"/>
            <wp:docPr id="6" name="Grafik 6" descr="C:\Users\b160121\AppData\Local\Microsoft\Windows\Temporary Internet Files\Content.Word\doc117141202011161006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160121\AppData\Local\Microsoft\Windows\Temporary Internet Files\Content.Word\doc117141202011161006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4" t="34777" r="4949" b="11781"/>
                    <a:stretch/>
                  </pic:blipFill>
                  <pic:spPr bwMode="auto">
                    <a:xfrm>
                      <a:off x="0" y="0"/>
                      <a:ext cx="3759316" cy="43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86A" w:rsidRDefault="0067286A" w:rsidP="00A87382">
      <w:pPr>
        <w:pStyle w:val="KeinLeerraum"/>
        <w:rPr>
          <w:rFonts w:ascii="Arial" w:hAnsi="Arial" w:cs="Arial"/>
        </w:rPr>
      </w:pPr>
    </w:p>
    <w:p w:rsidR="00183BC4" w:rsidRDefault="00183BC4" w:rsidP="00A87382">
      <w:pPr>
        <w:pStyle w:val="KeinLeerraum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3AA0BF33" wp14:editId="43D3E197">
            <wp:extent cx="3810002" cy="2857501"/>
            <wp:effectExtent l="0" t="0" r="0" b="0"/>
            <wp:docPr id="4" name="Grafik 4" descr="C:\Users\b160121\AppData\Local\Microsoft\Windows\Temporary Internet Files\Content.Word\20201105_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60121\AppData\Local\Microsoft\Windows\Temporary Internet Files\Content.Word\20201105_161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83" cy="285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C4" w:rsidRDefault="00183BC4" w:rsidP="00183BC4"/>
    <w:p w:rsidR="0067286A" w:rsidRPr="00183BC4" w:rsidRDefault="00183BC4" w:rsidP="00183BC4">
      <w:pPr>
        <w:tabs>
          <w:tab w:val="left" w:pos="907"/>
        </w:tabs>
      </w:pPr>
      <w:r>
        <w:rPr>
          <w:noProof/>
          <w:lang w:eastAsia="de-DE"/>
        </w:rPr>
        <w:lastRenderedPageBreak/>
        <w:drawing>
          <wp:inline distT="0" distB="0" distL="0" distR="0" wp14:anchorId="40F3B3B6" wp14:editId="604235DE">
            <wp:extent cx="3806041" cy="2854531"/>
            <wp:effectExtent l="0" t="0" r="4445" b="3175"/>
            <wp:docPr id="5" name="Grafik 5" descr="C:\Users\b160121\AppData\Local\Microsoft\Windows\Temporary Internet Files\Content.Word\20201105_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160121\AppData\Local\Microsoft\Windows\Temporary Internet Files\Content.Word\20201105_161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18" cy="28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7286A" w:rsidRPr="00A87382" w:rsidRDefault="0067286A" w:rsidP="00A87382">
      <w:pPr>
        <w:pStyle w:val="KeinLeerraum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>
            <wp:extent cx="4506686" cy="3380014"/>
            <wp:effectExtent l="0" t="0" r="8255" b="0"/>
            <wp:docPr id="3" name="Grafik 3" descr="C:\Users\b160121\AppData\Local\Microsoft\Windows\Temporary Internet Files\Content.Word\20201105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160121\AppData\Local\Microsoft\Windows\Temporary Internet Files\Content.Word\20201105_161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35" cy="338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86A" w:rsidRPr="00A873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443" w:rsidRDefault="00C31443" w:rsidP="00C31443">
      <w:pPr>
        <w:spacing w:after="0" w:line="240" w:lineRule="auto"/>
      </w:pPr>
      <w:r>
        <w:separator/>
      </w:r>
    </w:p>
  </w:endnote>
  <w:endnote w:type="continuationSeparator" w:id="0">
    <w:p w:rsidR="00C31443" w:rsidRDefault="00C31443" w:rsidP="00C31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443" w:rsidRDefault="00C31443" w:rsidP="00C31443">
      <w:pPr>
        <w:spacing w:after="0" w:line="240" w:lineRule="auto"/>
      </w:pPr>
      <w:r>
        <w:separator/>
      </w:r>
    </w:p>
  </w:footnote>
  <w:footnote w:type="continuationSeparator" w:id="0">
    <w:p w:rsidR="00C31443" w:rsidRDefault="00C31443" w:rsidP="00C31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9683C"/>
    <w:multiLevelType w:val="hybridMultilevel"/>
    <w:tmpl w:val="2B1E9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076AA"/>
    <w:multiLevelType w:val="hybridMultilevel"/>
    <w:tmpl w:val="46DE0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A1"/>
    <w:rsid w:val="000A01A1"/>
    <w:rsid w:val="00183BC4"/>
    <w:rsid w:val="0020576F"/>
    <w:rsid w:val="002A284C"/>
    <w:rsid w:val="0067286A"/>
    <w:rsid w:val="006820A6"/>
    <w:rsid w:val="0088484F"/>
    <w:rsid w:val="008A19C6"/>
    <w:rsid w:val="008B0EA1"/>
    <w:rsid w:val="00A87382"/>
    <w:rsid w:val="00AA0342"/>
    <w:rsid w:val="00C31443"/>
    <w:rsid w:val="00C36140"/>
    <w:rsid w:val="00CD7F5B"/>
    <w:rsid w:val="00D10481"/>
    <w:rsid w:val="00D23685"/>
    <w:rsid w:val="00D57E55"/>
    <w:rsid w:val="00D84D55"/>
    <w:rsid w:val="00E71F0E"/>
    <w:rsid w:val="00FD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B0EA1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B0EA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738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31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1443"/>
  </w:style>
  <w:style w:type="paragraph" w:styleId="Fuzeile">
    <w:name w:val="footer"/>
    <w:basedOn w:val="Standard"/>
    <w:link w:val="FuzeileZchn"/>
    <w:uiPriority w:val="99"/>
    <w:unhideWhenUsed/>
    <w:rsid w:val="00C31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14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B0EA1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B0EA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7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738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31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1443"/>
  </w:style>
  <w:style w:type="paragraph" w:styleId="Fuzeile">
    <w:name w:val="footer"/>
    <w:basedOn w:val="Standard"/>
    <w:link w:val="FuzeileZchn"/>
    <w:uiPriority w:val="99"/>
    <w:unhideWhenUsed/>
    <w:rsid w:val="00C31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1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M.Scalet@stadt-barmstedt.d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C9DE7-4551-4C2F-A7DB-7600825C3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7774D6B9</Template>
  <TotalTime>0</TotalTime>
  <Pages>3</Pages>
  <Words>155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kommunit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2018-10-09T13:09:00Z</cp:lastPrinted>
  <dcterms:created xsi:type="dcterms:W3CDTF">2020-11-16T08:47:00Z</dcterms:created>
  <dcterms:modified xsi:type="dcterms:W3CDTF">2020-11-16T09:00:00Z</dcterms:modified>
</cp:coreProperties>
</file>